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Light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for two menus on a page"/>
      </w:tblPr>
      <w:tblGrid>
        <w:gridCol w:w="7200"/>
        <w:gridCol w:w="7200"/>
      </w:tblGrid>
      <w:tr w:rsidR="0048428F" w:rsidTr="00B56CD8">
        <w:trPr>
          <w:cantSplit/>
          <w:trHeight w:hRule="exact" w:val="3261"/>
          <w:tblHeader/>
        </w:trPr>
        <w:tc>
          <w:tcPr>
            <w:tcW w:w="7200" w:type="dxa"/>
            <w:tcMar>
              <w:right w:w="720" w:type="dxa"/>
            </w:tcMar>
          </w:tcPr>
          <w:p w:rsidR="0048428F" w:rsidRPr="00B56CD8" w:rsidRDefault="00B56CD8">
            <w:pPr>
              <w:pStyle w:val="NoSpacing"/>
              <w:rPr>
                <w:rFonts w:ascii="Bell MT" w:hAnsi="Bell MT"/>
                <w:color w:val="8B7C32" w:themeColor="accent6" w:themeShade="BF"/>
                <w:sz w:val="48"/>
                <w:szCs w:val="48"/>
              </w:rPr>
            </w:pPr>
            <w:r w:rsidRPr="00B56CD8">
              <w:rPr>
                <w:rFonts w:ascii="Bell MT" w:hAnsi="Bell MT"/>
                <w:color w:val="8B7C32" w:themeColor="accent6" w:themeShade="BF"/>
                <w:sz w:val="48"/>
                <w:szCs w:val="48"/>
              </w:rPr>
              <w:t>Langar</w:t>
            </w:r>
          </w:p>
          <w:p w:rsidR="00B56CD8" w:rsidRDefault="00B56CD8">
            <w:pPr>
              <w:pStyle w:val="NoSpacing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7F20F000">
                  <wp:simplePos x="0" y="0"/>
                  <wp:positionH relativeFrom="column">
                    <wp:posOffset>808316</wp:posOffset>
                  </wp:positionH>
                  <wp:positionV relativeFrom="paragraph">
                    <wp:posOffset>203763</wp:posOffset>
                  </wp:positionV>
                  <wp:extent cx="2670175" cy="1231265"/>
                  <wp:effectExtent l="0" t="0" r="0" b="6985"/>
                  <wp:wrapTight wrapText="bothSides">
                    <wp:wrapPolygon edited="0">
                      <wp:start x="14948" y="0"/>
                      <wp:lineTo x="4007" y="1003"/>
                      <wp:lineTo x="1849" y="2005"/>
                      <wp:lineTo x="1849" y="8021"/>
                      <wp:lineTo x="4469" y="10694"/>
                      <wp:lineTo x="6935" y="10694"/>
                      <wp:lineTo x="4931" y="13034"/>
                      <wp:lineTo x="3390" y="15373"/>
                      <wp:lineTo x="3390" y="18381"/>
                      <wp:lineTo x="4777" y="21388"/>
                      <wp:lineTo x="6010" y="21388"/>
                      <wp:lineTo x="8630" y="21388"/>
                      <wp:lineTo x="9092" y="21388"/>
                      <wp:lineTo x="18955" y="16375"/>
                      <wp:lineTo x="18955" y="16041"/>
                      <wp:lineTo x="19879" y="13034"/>
                      <wp:lineTo x="19263" y="10694"/>
                      <wp:lineTo x="16951" y="10694"/>
                      <wp:lineTo x="20341" y="6350"/>
                      <wp:lineTo x="20496" y="3342"/>
                      <wp:lineTo x="18492" y="0"/>
                      <wp:lineTo x="17105" y="0"/>
                      <wp:lineTo x="14948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56CD8" w:rsidRDefault="00B56CD8">
            <w:pPr>
              <w:pStyle w:val="NoSpacing"/>
              <w:rPr>
                <w:sz w:val="48"/>
                <w:szCs w:val="48"/>
              </w:rPr>
            </w:pPr>
          </w:p>
          <w:p w:rsidR="00B56CD8" w:rsidRDefault="00B56CD8">
            <w:pPr>
              <w:pStyle w:val="NoSpacing"/>
              <w:rPr>
                <w:sz w:val="48"/>
                <w:szCs w:val="48"/>
              </w:rPr>
            </w:pPr>
          </w:p>
          <w:p w:rsidR="00B56CD8" w:rsidRDefault="00B56CD8">
            <w:pPr>
              <w:pStyle w:val="NoSpacing"/>
              <w:rPr>
                <w:sz w:val="48"/>
                <w:szCs w:val="48"/>
              </w:rPr>
            </w:pPr>
          </w:p>
          <w:p w:rsidR="00B56CD8" w:rsidRDefault="00B56CD8">
            <w:pPr>
              <w:pStyle w:val="NoSpacing"/>
              <w:rPr>
                <w:sz w:val="48"/>
                <w:szCs w:val="48"/>
              </w:rPr>
            </w:pPr>
          </w:p>
          <w:p w:rsidR="00B56CD8" w:rsidRDefault="00B56CD8">
            <w:pPr>
              <w:pStyle w:val="NoSpacing"/>
              <w:rPr>
                <w:sz w:val="48"/>
                <w:szCs w:val="48"/>
              </w:rPr>
            </w:pPr>
          </w:p>
          <w:p w:rsidR="00B56CD8" w:rsidRPr="00B56CD8" w:rsidRDefault="00B56CD8" w:rsidP="00B56CD8">
            <w:pPr>
              <w:pStyle w:val="NoSpacing"/>
              <w:jc w:val="both"/>
              <w:rPr>
                <w:sz w:val="48"/>
                <w:szCs w:val="48"/>
              </w:rPr>
            </w:pPr>
          </w:p>
        </w:tc>
        <w:tc>
          <w:tcPr>
            <w:tcW w:w="7200" w:type="dxa"/>
            <w:tcMar>
              <w:left w:w="720" w:type="dxa"/>
            </w:tcMar>
          </w:tcPr>
          <w:p w:rsidR="0048428F" w:rsidRPr="00034EF5" w:rsidRDefault="00721A8A" w:rsidP="00721A8A">
            <w:pPr>
              <w:pStyle w:val="NoSpacing"/>
              <w:jc w:val="both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23C410BB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320040</wp:posOffset>
                  </wp:positionV>
                  <wp:extent cx="2600325" cy="136207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                                   SALAD SURPRISE </w:t>
            </w:r>
            <w:r w:rsidR="00CA69B7">
              <w:t xml:space="preserve"> </w:t>
            </w:r>
          </w:p>
        </w:tc>
      </w:tr>
      <w:tr w:rsidR="0048428F" w:rsidTr="0070104B">
        <w:trPr>
          <w:cantSplit/>
          <w:trHeight w:val="6696"/>
          <w:tblHeader/>
        </w:trPr>
        <w:tc>
          <w:tcPr>
            <w:tcW w:w="7200" w:type="dxa"/>
            <w:tcMar>
              <w:left w:w="1440" w:type="dxa"/>
              <w:right w:w="2160" w:type="dxa"/>
            </w:tcMar>
          </w:tcPr>
          <w:p w:rsidR="00B56CD8" w:rsidRPr="00B56CD8" w:rsidRDefault="00B56CD8" w:rsidP="00B56CD8"/>
          <w:p w:rsidR="00E70D6D" w:rsidRPr="00E70D6D" w:rsidRDefault="00B56CD8" w:rsidP="00E70D6D">
            <w:pPr>
              <w:pStyle w:val="Heading1"/>
              <w:outlineLvl w:val="0"/>
            </w:pPr>
            <w:r>
              <w:t>Starter</w:t>
            </w:r>
          </w:p>
          <w:p w:rsidR="00E70D6D" w:rsidRDefault="00B56CD8" w:rsidP="00B56CD8">
            <w:r>
              <w:t>S</w:t>
            </w:r>
            <w:r w:rsidR="00702236">
              <w:t>ALAD SUPRISE</w:t>
            </w:r>
          </w:p>
          <w:p w:rsidR="00702236" w:rsidRDefault="00702236" w:rsidP="00702236">
            <w:pPr>
              <w:jc w:val="both"/>
            </w:pPr>
          </w:p>
          <w:p w:rsidR="00B56CD8" w:rsidRDefault="00702236" w:rsidP="00702236">
            <w:pPr>
              <w:jc w:val="both"/>
            </w:pPr>
            <w:r>
              <w:t xml:space="preserve">       </w:t>
            </w:r>
            <w:r w:rsidR="00B56CD8">
              <w:t>Tomatoes, Sweetcorn, Lettuce,</w:t>
            </w:r>
          </w:p>
          <w:p w:rsidR="00B56CD8" w:rsidRPr="00E70D6D" w:rsidRDefault="00702236" w:rsidP="00B56CD8">
            <w:r>
              <w:t xml:space="preserve">    </w:t>
            </w:r>
            <w:r w:rsidR="00AD3A4C">
              <w:t>Cucumber, Peppers.</w:t>
            </w:r>
          </w:p>
          <w:p w:rsidR="00E70D6D" w:rsidRPr="00E70D6D" w:rsidRDefault="00586CB3" w:rsidP="00E70D6D">
            <w:pPr>
              <w:pStyle w:val="Heading1"/>
              <w:outlineLvl w:val="0"/>
            </w:pPr>
            <w:sdt>
              <w:sdtPr>
                <w:alias w:val="Main Course:"/>
                <w:tag w:val="Main Course:"/>
                <w:id w:val="782459692"/>
                <w:placeholder>
                  <w:docPart w:val="BC63046D3C544ABD9C7ABEF0F83CBF95"/>
                </w:placeholder>
                <w:temporary/>
                <w:showingPlcHdr/>
                <w15:appearance w15:val="hidden"/>
              </w:sdtPr>
              <w:sdtEndPr/>
              <w:sdtContent>
                <w:r w:rsidR="00E70D6D" w:rsidRPr="00E70D6D">
                  <w:t>Main Course</w:t>
                </w:r>
              </w:sdtContent>
            </w:sdt>
          </w:p>
          <w:p w:rsidR="00AD3A4C" w:rsidRDefault="00AD3A4C" w:rsidP="00AD3A4C">
            <w:r>
              <w:t>V</w:t>
            </w:r>
            <w:r w:rsidR="00702236">
              <w:t xml:space="preserve">EGTABLE CURRY </w:t>
            </w:r>
          </w:p>
          <w:p w:rsidR="00702236" w:rsidRDefault="00AD3A4C" w:rsidP="004A49E0">
            <w:pPr>
              <w:jc w:val="both"/>
            </w:pPr>
            <w:r>
              <w:t xml:space="preserve">                  </w:t>
            </w:r>
          </w:p>
          <w:p w:rsidR="00E70D6D" w:rsidRPr="00E70D6D" w:rsidRDefault="00AD3A4C" w:rsidP="004A49E0">
            <w:pPr>
              <w:jc w:val="both"/>
            </w:pPr>
            <w:r>
              <w:t xml:space="preserve">  </w:t>
            </w:r>
            <w:r w:rsidR="004A49E0">
              <w:t xml:space="preserve">Garlic, potatoes, carrots, peppers, coli flour, peas, sweet potatoes,  </w:t>
            </w:r>
          </w:p>
          <w:p w:rsidR="00E70D6D" w:rsidRPr="00E70D6D" w:rsidRDefault="00E70D6D" w:rsidP="00702236"/>
          <w:sdt>
            <w:sdtPr>
              <w:alias w:val="Dessert:"/>
              <w:tag w:val="Dessert:"/>
              <w:id w:val="1808899045"/>
              <w:placeholder>
                <w:docPart w:val="128CEA71EE5D47EC88499E8CC3EB495B"/>
              </w:placeholder>
              <w:temporary/>
              <w:showingPlcHdr/>
              <w15:appearance w15:val="hidden"/>
            </w:sdtPr>
            <w:sdtEndPr/>
            <w:sdtContent>
              <w:p w:rsidR="00364A68" w:rsidRDefault="00E70D6D" w:rsidP="00364A68">
                <w:pPr>
                  <w:pStyle w:val="Heading1"/>
                  <w:outlineLvl w:val="0"/>
                </w:pPr>
                <w:r>
                  <w:t>DESSERT</w:t>
                </w:r>
              </w:p>
            </w:sdtContent>
          </w:sdt>
          <w:p w:rsidR="00CA69B7" w:rsidRDefault="00702236" w:rsidP="00702236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</w:t>
            </w:r>
            <w:r w:rsidR="00721A8A">
              <w:rPr>
                <w:noProof/>
              </w:rPr>
              <w:t xml:space="preserve">THE DELICIOUS ONE </w:t>
            </w:r>
          </w:p>
          <w:p w:rsidR="00721A8A" w:rsidRDefault="00CA69B7" w:rsidP="00702236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</w:t>
            </w:r>
          </w:p>
          <w:p w:rsidR="00CA69B7" w:rsidRDefault="00721A8A" w:rsidP="00702236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CA69B7">
              <w:rPr>
                <w:noProof/>
              </w:rPr>
              <w:t xml:space="preserve">   Vanila ice cream</w:t>
            </w:r>
            <w:r>
              <w:rPr>
                <w:noProof/>
              </w:rPr>
              <w:t xml:space="preserve">, brownie </w:t>
            </w:r>
          </w:p>
          <w:p w:rsidR="00586CB3" w:rsidRDefault="00586CB3" w:rsidP="00702236">
            <w:pPr>
              <w:jc w:val="both"/>
              <w:rPr>
                <w:noProof/>
              </w:rPr>
            </w:pPr>
          </w:p>
          <w:p w:rsidR="00586CB3" w:rsidRDefault="00586CB3" w:rsidP="00702236">
            <w:pPr>
              <w:jc w:val="both"/>
              <w:rPr>
                <w:noProof/>
              </w:rPr>
            </w:pPr>
          </w:p>
          <w:p w:rsidR="00702236" w:rsidRDefault="00586CB3" w:rsidP="00702236">
            <w:pPr>
              <w:jc w:val="both"/>
              <w:rPr>
                <w:noProof/>
              </w:rPr>
            </w:pPr>
            <w:r>
              <w:rPr>
                <w:noProof/>
              </w:rPr>
              <w:t>Charley and Alex L</w:t>
            </w:r>
            <w:bookmarkStart w:id="0" w:name="_GoBack"/>
            <w:bookmarkEnd w:id="0"/>
            <w:r w:rsidR="00702236">
              <w:rPr>
                <w:noProof/>
              </w:rPr>
              <w:t xml:space="preserve">  </w:t>
            </w:r>
          </w:p>
          <w:p w:rsidR="00702236" w:rsidRDefault="00702236" w:rsidP="00702236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</w:tc>
        <w:tc>
          <w:tcPr>
            <w:tcW w:w="7200" w:type="dxa"/>
            <w:tcMar>
              <w:left w:w="2160" w:type="dxa"/>
              <w:right w:w="1440" w:type="dxa"/>
            </w:tcMar>
          </w:tcPr>
          <w:p w:rsidR="00721A8A" w:rsidRDefault="00721A8A" w:rsidP="00CA69B7">
            <w:pPr>
              <w:pStyle w:val="ListNumber"/>
              <w:numPr>
                <w:ilvl w:val="0"/>
                <w:numId w:val="0"/>
              </w:numPr>
              <w:ind w:left="360" w:hanging="360"/>
              <w:jc w:val="both"/>
            </w:pPr>
            <w:r>
              <w:t xml:space="preserve">       </w:t>
            </w:r>
          </w:p>
          <w:p w:rsidR="00E7302C" w:rsidRDefault="00721A8A" w:rsidP="00CA69B7">
            <w:pPr>
              <w:pStyle w:val="ListNumber"/>
              <w:numPr>
                <w:ilvl w:val="0"/>
                <w:numId w:val="0"/>
              </w:numPr>
              <w:ind w:left="360" w:hanging="360"/>
              <w:jc w:val="both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4032362B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3378200</wp:posOffset>
                  </wp:positionV>
                  <wp:extent cx="22860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20" y="21316"/>
                      <wp:lineTo x="2142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0E35D66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396875</wp:posOffset>
                  </wp:positionV>
                  <wp:extent cx="2151380" cy="1685925"/>
                  <wp:effectExtent l="0" t="0" r="127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138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VEGTABLE CURRY         </w:t>
            </w:r>
          </w:p>
          <w:p w:rsidR="00E7302C" w:rsidRDefault="00E7302C" w:rsidP="00CA69B7">
            <w:pPr>
              <w:pStyle w:val="ListNumber"/>
              <w:numPr>
                <w:ilvl w:val="0"/>
                <w:numId w:val="0"/>
              </w:numPr>
              <w:ind w:left="360" w:hanging="360"/>
              <w:jc w:val="both"/>
            </w:pPr>
          </w:p>
          <w:p w:rsidR="00E7302C" w:rsidRDefault="00E7302C" w:rsidP="00CA69B7">
            <w:pPr>
              <w:pStyle w:val="ListNumber"/>
              <w:numPr>
                <w:ilvl w:val="0"/>
                <w:numId w:val="0"/>
              </w:numPr>
              <w:ind w:left="360" w:hanging="360"/>
              <w:jc w:val="both"/>
            </w:pPr>
          </w:p>
          <w:p w:rsidR="00E7302C" w:rsidRDefault="00E7302C" w:rsidP="00CA69B7">
            <w:pPr>
              <w:pStyle w:val="ListNumber"/>
              <w:numPr>
                <w:ilvl w:val="0"/>
                <w:numId w:val="0"/>
              </w:numPr>
              <w:ind w:left="360" w:hanging="360"/>
              <w:jc w:val="both"/>
            </w:pPr>
          </w:p>
          <w:p w:rsidR="0070104B" w:rsidRPr="00702862" w:rsidRDefault="00E7302C" w:rsidP="00CA69B7">
            <w:pPr>
              <w:pStyle w:val="ListNumber"/>
              <w:numPr>
                <w:ilvl w:val="0"/>
                <w:numId w:val="0"/>
              </w:numPr>
              <w:ind w:left="360" w:hanging="360"/>
              <w:jc w:val="both"/>
            </w:pPr>
            <w:r>
              <w:t xml:space="preserve">        THE DELICIOUS ONE</w:t>
            </w:r>
            <w:r w:rsidR="00721A8A">
              <w:t xml:space="preserve">   </w:t>
            </w:r>
          </w:p>
        </w:tc>
      </w:tr>
      <w:tr w:rsidR="0048428F" w:rsidTr="0070104B">
        <w:trPr>
          <w:cantSplit/>
          <w:trHeight w:hRule="exact" w:val="2304"/>
          <w:tblHeader/>
        </w:trPr>
        <w:tc>
          <w:tcPr>
            <w:tcW w:w="7200" w:type="dxa"/>
            <w:tcMar>
              <w:right w:w="720" w:type="dxa"/>
            </w:tcMar>
            <w:vAlign w:val="bottom"/>
          </w:tcPr>
          <w:p w:rsidR="0048428F" w:rsidRDefault="0048428F" w:rsidP="00E94E54">
            <w:pPr>
              <w:pStyle w:val="NoSpacing"/>
              <w:rPr>
                <w:noProof/>
              </w:rPr>
            </w:pPr>
          </w:p>
        </w:tc>
        <w:tc>
          <w:tcPr>
            <w:tcW w:w="7200" w:type="dxa"/>
            <w:tcMar>
              <w:left w:w="720" w:type="dxa"/>
            </w:tcMar>
            <w:vAlign w:val="bottom"/>
          </w:tcPr>
          <w:p w:rsidR="0048428F" w:rsidRDefault="0048428F" w:rsidP="00E94E54">
            <w:pPr>
              <w:pStyle w:val="NoSpacing"/>
            </w:pPr>
          </w:p>
        </w:tc>
      </w:tr>
    </w:tbl>
    <w:p w:rsidR="00037043" w:rsidRDefault="00E2455F" w:rsidP="00DF14B5">
      <w:pPr>
        <w:pStyle w:val="NoSpacing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58C451" wp14:editId="19703FE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0" cy="7772400"/>
                <wp:effectExtent l="0" t="0" r="19050" b="19050"/>
                <wp:wrapNone/>
                <wp:docPr id="13" name="Straight Connector 13" descr="Cut line gui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93FCC9" id="Straight Connector 13" o:spid="_x0000_s1026" alt="Cut line guide" style="position:absolute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" from="0,0" to="0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" strokecolor="#d8d8d8 [2732]" strokeweight=".5pt">
                <v:stroke dashstyle="dash" joinstyle="miter"/>
                <w10:wrap anchorx="page" anchory="page"/>
              </v:line>
            </w:pict>
          </mc:Fallback>
        </mc:AlternateContent>
      </w:r>
      <w:r w:rsidR="004A49E0">
        <w:t>,</w:t>
      </w:r>
    </w:p>
    <w:sectPr w:rsidR="00037043">
      <w:pgSz w:w="15840" w:h="12240" w:orient="landscape"/>
      <w:pgMar w:top="576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CD8" w:rsidRDefault="00B56CD8" w:rsidP="00DF14B5">
      <w:pPr>
        <w:spacing w:after="0" w:line="240" w:lineRule="auto"/>
      </w:pPr>
      <w:r>
        <w:separator/>
      </w:r>
    </w:p>
  </w:endnote>
  <w:endnote w:type="continuationSeparator" w:id="0">
    <w:p w:rsidR="00B56CD8" w:rsidRDefault="00B56CD8" w:rsidP="00DF1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CD8" w:rsidRDefault="00B56CD8" w:rsidP="00DF14B5">
      <w:pPr>
        <w:spacing w:after="0" w:line="240" w:lineRule="auto"/>
      </w:pPr>
      <w:r>
        <w:separator/>
      </w:r>
    </w:p>
  </w:footnote>
  <w:footnote w:type="continuationSeparator" w:id="0">
    <w:p w:rsidR="00B56CD8" w:rsidRDefault="00B56CD8" w:rsidP="00DF1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AAEA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8CA9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4FAF8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BC8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EB6F1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3E45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7696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E2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523E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1458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15C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7558E0"/>
    <w:multiLevelType w:val="multilevel"/>
    <w:tmpl w:val="DF402B74"/>
    <w:lvl w:ilvl="0">
      <w:start w:val="1"/>
      <w:numFmt w:val="decimal"/>
      <w:suff w:val="space"/>
      <w:lvlText w:val="%1."/>
      <w:lvlJc w:val="left"/>
      <w:pPr>
        <w:ind w:left="288" w:firstLine="7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522810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88C0B1A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8EE2EA9"/>
    <w:multiLevelType w:val="multilevel"/>
    <w:tmpl w:val="078A8FFE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5A511E0"/>
    <w:multiLevelType w:val="multilevel"/>
    <w:tmpl w:val="D14CFABA"/>
    <w:lvl w:ilvl="0">
      <w:start w:val="1"/>
      <w:numFmt w:val="decimal"/>
      <w:lvlText w:val="%1."/>
      <w:lvlJc w:val="left"/>
      <w:pPr>
        <w:ind w:left="259" w:hanging="25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48" w:hanging="288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08" w:hanging="2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68" w:hanging="2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28" w:hanging="2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88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48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08" w:hanging="2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68" w:hanging="288"/>
      </w:pPr>
      <w:rPr>
        <w:rFonts w:hint="default"/>
      </w:rPr>
    </w:lvl>
  </w:abstractNum>
  <w:abstractNum w:abstractNumId="15" w15:restartNumberingAfterBreak="0">
    <w:nsid w:val="5D2A5518"/>
    <w:multiLevelType w:val="multilevel"/>
    <w:tmpl w:val="94A2A5AC"/>
    <w:lvl w:ilvl="0">
      <w:start w:val="1"/>
      <w:numFmt w:val="decimal"/>
      <w:pStyle w:val="ListNumber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636569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4D86EC2"/>
    <w:multiLevelType w:val="multilevel"/>
    <w:tmpl w:val="D42090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522810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70CC0DA8"/>
    <w:multiLevelType w:val="multilevel"/>
    <w:tmpl w:val="716E25F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77D3E6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13"/>
  </w:num>
  <w:num w:numId="5">
    <w:abstractNumId w:val="19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8"/>
  </w:num>
  <w:num w:numId="18">
    <w:abstractNumId w:val="11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D8"/>
    <w:rsid w:val="00034EF5"/>
    <w:rsid w:val="00037043"/>
    <w:rsid w:val="000534D6"/>
    <w:rsid w:val="00054966"/>
    <w:rsid w:val="000639D5"/>
    <w:rsid w:val="001947AB"/>
    <w:rsid w:val="001F4BA2"/>
    <w:rsid w:val="00290EB9"/>
    <w:rsid w:val="002B24A9"/>
    <w:rsid w:val="002C0AAA"/>
    <w:rsid w:val="00364A68"/>
    <w:rsid w:val="003748B4"/>
    <w:rsid w:val="004834E7"/>
    <w:rsid w:val="0048428F"/>
    <w:rsid w:val="004A49E0"/>
    <w:rsid w:val="00552AB4"/>
    <w:rsid w:val="00586CB3"/>
    <w:rsid w:val="005C4C41"/>
    <w:rsid w:val="005E0778"/>
    <w:rsid w:val="00604B2B"/>
    <w:rsid w:val="00604D3A"/>
    <w:rsid w:val="006F397C"/>
    <w:rsid w:val="0070104B"/>
    <w:rsid w:val="00702236"/>
    <w:rsid w:val="00702862"/>
    <w:rsid w:val="00721A8A"/>
    <w:rsid w:val="00755799"/>
    <w:rsid w:val="0079319D"/>
    <w:rsid w:val="00831963"/>
    <w:rsid w:val="008801F6"/>
    <w:rsid w:val="00897D65"/>
    <w:rsid w:val="008F00FE"/>
    <w:rsid w:val="008F774B"/>
    <w:rsid w:val="009573A4"/>
    <w:rsid w:val="00995042"/>
    <w:rsid w:val="00A42DA5"/>
    <w:rsid w:val="00A578AD"/>
    <w:rsid w:val="00AB3816"/>
    <w:rsid w:val="00AC551E"/>
    <w:rsid w:val="00AD3A4C"/>
    <w:rsid w:val="00AF4B9E"/>
    <w:rsid w:val="00AF5623"/>
    <w:rsid w:val="00B23DE3"/>
    <w:rsid w:val="00B413F2"/>
    <w:rsid w:val="00B56CD8"/>
    <w:rsid w:val="00B675F8"/>
    <w:rsid w:val="00BC37BD"/>
    <w:rsid w:val="00C4473A"/>
    <w:rsid w:val="00CA69B7"/>
    <w:rsid w:val="00CE48C2"/>
    <w:rsid w:val="00CF0C2C"/>
    <w:rsid w:val="00D527B5"/>
    <w:rsid w:val="00DF14B5"/>
    <w:rsid w:val="00E2455F"/>
    <w:rsid w:val="00E445D9"/>
    <w:rsid w:val="00E70D6D"/>
    <w:rsid w:val="00E7302C"/>
    <w:rsid w:val="00E9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F715C3"/>
  <w15:chartTrackingRefBased/>
  <w15:docId w15:val="{9736F2A7-F0F0-4951-9BE4-9E4CF928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22810" w:themeColor="text2"/>
        <w:sz w:val="24"/>
        <w:szCs w:val="24"/>
        <w:lang w:val="en-US" w:eastAsia="ja-JP" w:bidi="ar-SA"/>
      </w:rPr>
    </w:rPrDefault>
    <w:pPrDefault>
      <w:pPr>
        <w:spacing w:after="120" w:line="252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4" w:qFormat="1"/>
    <w:lsdException w:name="List Number" w:semiHidden="1" w:uiPriority="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816"/>
  </w:style>
  <w:style w:type="paragraph" w:styleId="Heading1">
    <w:name w:val="heading 1"/>
    <w:basedOn w:val="Normal"/>
    <w:next w:val="Normal"/>
    <w:link w:val="Heading1Char"/>
    <w:uiPriority w:val="1"/>
    <w:qFormat/>
    <w:rsid w:val="00AB3816"/>
    <w:pPr>
      <w:keepNext/>
      <w:keepLines/>
      <w:spacing w:before="240" w:after="80"/>
      <w:outlineLvl w:val="0"/>
    </w:pPr>
    <w:rPr>
      <w:rFonts w:asciiTheme="majorHAnsi" w:hAnsiTheme="majorHAnsi"/>
      <w:caps/>
      <w:color w:val="925F26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5C4C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94724" w:themeColor="accent1" w:themeShade="BF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290E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290E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B3816"/>
    <w:rPr>
      <w:rFonts w:asciiTheme="majorHAnsi" w:hAnsiTheme="majorHAnsi"/>
      <w:caps/>
      <w:color w:val="925F26" w:themeColor="accent2" w:themeShade="BF"/>
      <w:sz w:val="32"/>
      <w:szCs w:val="32"/>
    </w:rPr>
  </w:style>
  <w:style w:type="paragraph" w:styleId="NoSpacing">
    <w:name w:val="No Spacing"/>
    <w:uiPriority w:val="9"/>
    <w:qFormat/>
    <w:rsid w:val="00034EF5"/>
    <w:pPr>
      <w:spacing w:after="0" w:line="240" w:lineRule="auto"/>
    </w:pPr>
    <w:rPr>
      <w:color w:val="0D0D0D" w:themeColor="text1" w:themeTint="F2"/>
      <w:kern w:val="2"/>
      <w:sz w:val="22"/>
      <w:szCs w:val="18"/>
      <w14:ligatures w14:val="standard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C4C41"/>
    <w:rPr>
      <w:rFonts w:asciiTheme="majorHAnsi" w:eastAsiaTheme="majorEastAsia" w:hAnsiTheme="majorHAnsi" w:cstheme="majorBidi"/>
      <w:color w:val="894724" w:themeColor="accent1" w:themeShade="BF"/>
      <w:sz w:val="26"/>
      <w:szCs w:val="26"/>
    </w:rPr>
  </w:style>
  <w:style w:type="table" w:styleId="TableGridLight">
    <w:name w:val="Grid Table Light"/>
    <w:basedOn w:val="TableNormal"/>
    <w:uiPriority w:val="40"/>
    <w:rsid w:val="00E445D9"/>
    <w:pPr>
      <w:spacing w:after="0"/>
    </w:pPr>
    <w:tblPr/>
    <w:tblStylePr w:type="swCell">
      <w:tblPr/>
      <w:tcPr>
        <w:vAlign w:val="center"/>
      </w:tcPr>
    </w:tblStylePr>
  </w:style>
  <w:style w:type="character" w:customStyle="1" w:styleId="Heading8Char">
    <w:name w:val="Heading 8 Char"/>
    <w:basedOn w:val="DefaultParagraphFont"/>
    <w:link w:val="Heading8"/>
    <w:uiPriority w:val="1"/>
    <w:semiHidden/>
    <w:rsid w:val="00054966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054966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90EB9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B9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B9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90EB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90EB9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90EB9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90EB9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90EB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EB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EB9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EB9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90EB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90EB9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90EB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90EB9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290EB9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0EB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0EB9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290EB9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290EB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90EB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0EB9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290EB9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290E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90EB9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90EB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90EB9"/>
    <w:rPr>
      <w:rFonts w:ascii="Consolas" w:hAnsi="Consolas"/>
      <w:sz w:val="22"/>
      <w:szCs w:val="21"/>
    </w:rPr>
  </w:style>
  <w:style w:type="table" w:styleId="TableGrid">
    <w:name w:val="Table Grid"/>
    <w:basedOn w:val="TableNormal"/>
    <w:uiPriority w:val="39"/>
    <w:rsid w:val="00604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nuItem">
    <w:name w:val="Menu Item"/>
    <w:basedOn w:val="Normal"/>
    <w:uiPriority w:val="2"/>
    <w:qFormat/>
    <w:rsid w:val="00604D3A"/>
    <w:pPr>
      <w:spacing w:before="240" w:after="0"/>
    </w:pPr>
  </w:style>
  <w:style w:type="paragraph" w:styleId="ListNumber">
    <w:name w:val="List Number"/>
    <w:basedOn w:val="Normal"/>
    <w:uiPriority w:val="3"/>
    <w:unhideWhenUsed/>
    <w:qFormat/>
    <w:rsid w:val="0070104B"/>
    <w:pPr>
      <w:numPr>
        <w:numId w:val="20"/>
      </w:numPr>
      <w:spacing w:before="120" w:after="0"/>
      <w:ind w:left="360"/>
    </w:pPr>
  </w:style>
  <w:style w:type="paragraph" w:styleId="Header">
    <w:name w:val="header"/>
    <w:basedOn w:val="Normal"/>
    <w:link w:val="HeaderChar"/>
    <w:uiPriority w:val="99"/>
    <w:unhideWhenUsed/>
    <w:rsid w:val="00DF14B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4B5"/>
  </w:style>
  <w:style w:type="paragraph" w:styleId="Footer">
    <w:name w:val="footer"/>
    <w:basedOn w:val="Normal"/>
    <w:link w:val="FooterChar"/>
    <w:uiPriority w:val="99"/>
    <w:unhideWhenUsed/>
    <w:rsid w:val="00DF14B5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4B5"/>
  </w:style>
  <w:style w:type="paragraph" w:styleId="ListBullet">
    <w:name w:val="List Bullet"/>
    <w:basedOn w:val="Normal"/>
    <w:uiPriority w:val="4"/>
    <w:qFormat/>
    <w:rsid w:val="00A578AD"/>
    <w:pPr>
      <w:numPr>
        <w:numId w:val="7"/>
      </w:numPr>
      <w:contextualSpacing/>
    </w:pPr>
  </w:style>
  <w:style w:type="character" w:styleId="IntenseEmphasis">
    <w:name w:val="Intense Emphasis"/>
    <w:basedOn w:val="DefaultParagraphFont"/>
    <w:uiPriority w:val="21"/>
    <w:semiHidden/>
    <w:unhideWhenUsed/>
    <w:qFormat/>
    <w:rsid w:val="008F00FE"/>
    <w:rPr>
      <w:i/>
      <w:iCs/>
      <w:color w:val="894724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F00FE"/>
    <w:rPr>
      <w:color w:val="526864" w:themeColor="accent4" w:themeShade="BF"/>
      <w:u w:val="single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B3816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B381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B3816"/>
    <w:pPr>
      <w:spacing w:before="360" w:after="360"/>
    </w:pPr>
    <w:rPr>
      <w:i/>
      <w:iCs/>
      <w:color w:val="B8603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B3816"/>
    <w:rPr>
      <w:i/>
      <w:iCs/>
      <w:color w:val="B86030" w:themeColor="accent1"/>
    </w:rPr>
  </w:style>
  <w:style w:type="character" w:styleId="BookTitle">
    <w:name w:val="Book Title"/>
    <w:basedOn w:val="DefaultParagraphFont"/>
    <w:uiPriority w:val="33"/>
    <w:semiHidden/>
    <w:unhideWhenUsed/>
    <w:qFormat/>
    <w:rsid w:val="00AB3816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B3816"/>
    <w:rPr>
      <w:b/>
      <w:bCs/>
      <w:caps w:val="0"/>
      <w:smallCaps/>
      <w:color w:val="B86030" w:themeColor="accent1"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6\AppData\Roaming\Microsoft\Templates\Thanksgiving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63046D3C544ABD9C7ABEF0F83CB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05D23-862C-4C59-B49D-8E7A0932DBDE}"/>
      </w:docPartPr>
      <w:docPartBody>
        <w:p w:rsidR="00845146" w:rsidRDefault="00845146">
          <w:pPr>
            <w:pStyle w:val="BC63046D3C544ABD9C7ABEF0F83CBF95"/>
          </w:pPr>
          <w:r w:rsidRPr="00E70D6D">
            <w:t>Main Course</w:t>
          </w:r>
        </w:p>
      </w:docPartBody>
    </w:docPart>
    <w:docPart>
      <w:docPartPr>
        <w:name w:val="128CEA71EE5D47EC88499E8CC3EB4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170C9-11D5-4A9A-81A6-B4E28E49E8C1}"/>
      </w:docPartPr>
      <w:docPartBody>
        <w:p w:rsidR="00845146" w:rsidRDefault="00845146">
          <w:pPr>
            <w:pStyle w:val="128CEA71EE5D47EC88499E8CC3EB495B"/>
          </w:pPr>
          <w:r>
            <w:t>DESSERT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46"/>
    <w:rsid w:val="0084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0A48DCF277B448E9FECD32F83573F81">
    <w:name w:val="F0A48DCF277B448E9FECD32F83573F81"/>
  </w:style>
  <w:style w:type="paragraph" w:customStyle="1" w:styleId="9B3CEFC963FC4098BB57CAA7ED824D0F">
    <w:name w:val="9B3CEFC963FC4098BB57CAA7ED824D0F"/>
  </w:style>
  <w:style w:type="paragraph" w:customStyle="1" w:styleId="2870760877B64A5EB9E4D937307DAA10">
    <w:name w:val="2870760877B64A5EB9E4D937307DAA10"/>
  </w:style>
  <w:style w:type="paragraph" w:customStyle="1" w:styleId="AA47424F355341A5A66C9B75C60640E6">
    <w:name w:val="AA47424F355341A5A66C9B75C60640E6"/>
  </w:style>
  <w:style w:type="paragraph" w:customStyle="1" w:styleId="BC63046D3C544ABD9C7ABEF0F83CBF95">
    <w:name w:val="BC63046D3C544ABD9C7ABEF0F83CBF95"/>
  </w:style>
  <w:style w:type="paragraph" w:customStyle="1" w:styleId="2FA51B06CF3846948C80D48F23D88DA9">
    <w:name w:val="2FA51B06CF3846948C80D48F23D88DA9"/>
  </w:style>
  <w:style w:type="paragraph" w:customStyle="1" w:styleId="B9DD3FA5E3E04082955A2B1B1A28A396">
    <w:name w:val="B9DD3FA5E3E04082955A2B1B1A28A396"/>
  </w:style>
  <w:style w:type="paragraph" w:customStyle="1" w:styleId="0599A85CF83E4676AA158AED4EC74CF3">
    <w:name w:val="0599A85CF83E4676AA158AED4EC74CF3"/>
  </w:style>
  <w:style w:type="paragraph" w:customStyle="1" w:styleId="128CEA71EE5D47EC88499E8CC3EB495B">
    <w:name w:val="128CEA71EE5D47EC88499E8CC3EB495B"/>
  </w:style>
  <w:style w:type="paragraph" w:customStyle="1" w:styleId="314DADFE2AC345E480E33331434134C2">
    <w:name w:val="314DADFE2AC345E480E33331434134C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647FD7A460F44B1870F6A0DE49482A0">
    <w:name w:val="9647FD7A460F44B1870F6A0DE49482A0"/>
  </w:style>
  <w:style w:type="paragraph" w:customStyle="1" w:styleId="A1867150196E473A8F7A8DA68C5EE3DE">
    <w:name w:val="A1867150196E473A8F7A8DA68C5EE3DE"/>
  </w:style>
  <w:style w:type="paragraph" w:customStyle="1" w:styleId="212A2C00C3024591A5C3D8FB73F24979">
    <w:name w:val="212A2C00C3024591A5C3D8FB73F24979"/>
  </w:style>
  <w:style w:type="paragraph" w:customStyle="1" w:styleId="B86E8FD665534AE4ADE0DD76859BEBE3">
    <w:name w:val="B86E8FD665534AE4ADE0DD76859BEBE3"/>
  </w:style>
  <w:style w:type="paragraph" w:customStyle="1" w:styleId="C4FAF02E364F403B920B00781249CB7A">
    <w:name w:val="C4FAF02E364F403B920B00781249CB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anksgiving">
  <a:themeElements>
    <a:clrScheme name="Thanksgiving">
      <a:dk1>
        <a:sysClr val="windowText" lastClr="000000"/>
      </a:dk1>
      <a:lt1>
        <a:sysClr val="window" lastClr="FFFFFF"/>
      </a:lt1>
      <a:dk2>
        <a:srgbClr val="522810"/>
      </a:dk2>
      <a:lt2>
        <a:srgbClr val="F7EED0"/>
      </a:lt2>
      <a:accent1>
        <a:srgbClr val="B86030"/>
      </a:accent1>
      <a:accent2>
        <a:srgbClr val="C48033"/>
      </a:accent2>
      <a:accent3>
        <a:srgbClr val="C5A95A"/>
      </a:accent3>
      <a:accent4>
        <a:srgbClr val="6E8C87"/>
      </a:accent4>
      <a:accent5>
        <a:srgbClr val="6B4D19"/>
      </a:accent5>
      <a:accent6>
        <a:srgbClr val="BAA643"/>
      </a:accent6>
      <a:hlink>
        <a:srgbClr val="6E8C87"/>
      </a:hlink>
      <a:folHlink>
        <a:srgbClr val="794642"/>
      </a:folHlink>
    </a:clrScheme>
    <a:fontScheme name="Thanksgiving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BCD1C-A8B7-4716-B7C3-AEED045A6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Thanksgiving menu</Template>
  <TotalTime>42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y6</dc:creator>
  <cp:keywords/>
  <dc:description/>
  <cp:lastModifiedBy>M.Bower</cp:lastModifiedBy>
  <cp:revision>12</cp:revision>
  <cp:lastPrinted>2020-03-13T11:57:00Z</cp:lastPrinted>
  <dcterms:created xsi:type="dcterms:W3CDTF">2020-03-02T14:35:00Z</dcterms:created>
  <dcterms:modified xsi:type="dcterms:W3CDTF">2020-03-13T11:57:00Z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