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A23" w:rsidRPr="002A1179" w:rsidRDefault="002F3A23" w:rsidP="002F3A23">
      <w:pPr>
        <w:pStyle w:val="Title"/>
        <w:rPr>
          <w:sz w:val="52"/>
          <w:szCs w:val="180"/>
        </w:rPr>
      </w:pPr>
      <w:r w:rsidRPr="002A1179">
        <w:rPr>
          <w:sz w:val="52"/>
          <w:szCs w:val="180"/>
        </w:rPr>
        <w:t>The Langar</w:t>
      </w:r>
    </w:p>
    <w:p w:rsidR="00DA6120" w:rsidRPr="002A1179" w:rsidRDefault="002F3A23" w:rsidP="002A1179">
      <w:pPr>
        <w:pStyle w:val="Heading2"/>
        <w:jc w:val="left"/>
        <w:rPr>
          <w:sz w:val="44"/>
          <w:szCs w:val="144"/>
        </w:rPr>
      </w:pPr>
      <w:r w:rsidRPr="002A1179">
        <w:rPr>
          <w:sz w:val="44"/>
          <w:szCs w:val="144"/>
        </w:rPr>
        <w:t>Starter</w:t>
      </w:r>
    </w:p>
    <w:p w:rsidR="002F3A23" w:rsidRPr="002A1179" w:rsidRDefault="002F3A23" w:rsidP="002F3A23">
      <w:pPr>
        <w:pStyle w:val="Heading2"/>
        <w:rPr>
          <w:sz w:val="40"/>
          <w:szCs w:val="96"/>
        </w:rPr>
      </w:pPr>
      <w:r w:rsidRPr="002A1179">
        <w:rPr>
          <w:sz w:val="40"/>
          <w:szCs w:val="96"/>
        </w:rPr>
        <w:t>Salad</w:t>
      </w:r>
    </w:p>
    <w:p w:rsidR="00966C7C" w:rsidRPr="002A1179" w:rsidRDefault="00966C7C" w:rsidP="00966C7C">
      <w:pPr>
        <w:rPr>
          <w:sz w:val="14"/>
        </w:rPr>
      </w:pPr>
      <w:r w:rsidRPr="002A1179">
        <w:rPr>
          <w:sz w:val="14"/>
        </w:rPr>
        <w:t>Carrots, Lentils, Potatoes, Peppers,</w:t>
      </w:r>
    </w:p>
    <w:p w:rsidR="00966C7C" w:rsidRPr="002A1179" w:rsidRDefault="00966C7C" w:rsidP="00966C7C">
      <w:pPr>
        <w:rPr>
          <w:sz w:val="14"/>
        </w:rPr>
      </w:pPr>
      <w:r w:rsidRPr="002A1179">
        <w:rPr>
          <w:sz w:val="14"/>
        </w:rPr>
        <w:t>Lettuces</w:t>
      </w:r>
    </w:p>
    <w:p w:rsidR="00DA6120" w:rsidRPr="002A1179" w:rsidRDefault="002F3A23" w:rsidP="002F3A23">
      <w:pPr>
        <w:pStyle w:val="Heading2"/>
        <w:rPr>
          <w:sz w:val="40"/>
          <w:szCs w:val="96"/>
        </w:rPr>
      </w:pPr>
      <w:r w:rsidRPr="002A1179">
        <w:rPr>
          <w:sz w:val="40"/>
          <w:szCs w:val="96"/>
        </w:rPr>
        <w:t>Samosas</w:t>
      </w:r>
    </w:p>
    <w:p w:rsidR="00966C7C" w:rsidRPr="002A1179" w:rsidRDefault="00666D70" w:rsidP="00966C7C">
      <w:pPr>
        <w:rPr>
          <w:sz w:val="14"/>
        </w:rPr>
      </w:pPr>
      <w:r w:rsidRPr="002A1179">
        <w:rPr>
          <w:sz w:val="14"/>
        </w:rPr>
        <w:t>Curry</w:t>
      </w:r>
      <w:r w:rsidR="00966C7C" w:rsidRPr="002A1179">
        <w:rPr>
          <w:sz w:val="14"/>
        </w:rPr>
        <w:t>, Naan bread, Peppers</w:t>
      </w:r>
    </w:p>
    <w:p w:rsidR="00A52F99" w:rsidRPr="002A1179" w:rsidRDefault="00966C7C" w:rsidP="00966C7C">
      <w:pPr>
        <w:pStyle w:val="Heading2"/>
        <w:rPr>
          <w:sz w:val="40"/>
          <w:szCs w:val="96"/>
        </w:rPr>
      </w:pPr>
      <w:r w:rsidRPr="002A1179">
        <w:rPr>
          <w:sz w:val="40"/>
          <w:szCs w:val="96"/>
        </w:rPr>
        <w:t>Soup</w:t>
      </w:r>
    </w:p>
    <w:p w:rsidR="00966C7C" w:rsidRPr="002A1179" w:rsidRDefault="00966C7C" w:rsidP="00966C7C">
      <w:pPr>
        <w:rPr>
          <w:sz w:val="14"/>
        </w:rPr>
      </w:pPr>
      <w:r w:rsidRPr="002A1179">
        <w:rPr>
          <w:sz w:val="14"/>
        </w:rPr>
        <w:t>Vegetables,</w:t>
      </w:r>
      <w:r w:rsidR="000742CA" w:rsidRPr="002A1179">
        <w:rPr>
          <w:sz w:val="14"/>
        </w:rPr>
        <w:t xml:space="preserve"> Naan bread (Optional) </w:t>
      </w:r>
    </w:p>
    <w:p w:rsidR="00690893" w:rsidRPr="002A1179" w:rsidRDefault="000742CA" w:rsidP="002A1179">
      <w:pPr>
        <w:jc w:val="left"/>
        <w:rPr>
          <w:szCs w:val="52"/>
          <w:lang w:val="it-IT"/>
        </w:rPr>
      </w:pPr>
      <w:r w:rsidRPr="002A1179">
        <w:rPr>
          <w:rStyle w:val="Heading2Char"/>
          <w:sz w:val="44"/>
          <w:szCs w:val="144"/>
          <w:lang w:val="it-IT"/>
        </w:rPr>
        <w:t>Main Course</w:t>
      </w:r>
    </w:p>
    <w:p w:rsidR="000742CA" w:rsidRPr="002A1179" w:rsidRDefault="000742CA" w:rsidP="000742CA">
      <w:pPr>
        <w:pStyle w:val="Heading2"/>
        <w:rPr>
          <w:sz w:val="40"/>
          <w:szCs w:val="96"/>
          <w:lang w:val="it-IT"/>
        </w:rPr>
      </w:pPr>
      <w:r w:rsidRPr="002A1179">
        <w:rPr>
          <w:sz w:val="40"/>
          <w:szCs w:val="96"/>
          <w:lang w:val="it-IT"/>
        </w:rPr>
        <w:t xml:space="preserve">Curri </w:t>
      </w:r>
    </w:p>
    <w:p w:rsidR="000742CA" w:rsidRPr="002A1179" w:rsidRDefault="000742CA" w:rsidP="000742CA">
      <w:pPr>
        <w:rPr>
          <w:sz w:val="14"/>
          <w:lang w:val="it-IT"/>
        </w:rPr>
      </w:pPr>
      <w:r w:rsidRPr="002A1179">
        <w:rPr>
          <w:sz w:val="14"/>
          <w:lang w:val="it-IT"/>
        </w:rPr>
        <w:t>Naan bread, Lentils, Peppers, Garlic</w:t>
      </w:r>
    </w:p>
    <w:p w:rsidR="000742CA" w:rsidRPr="002A1179" w:rsidRDefault="000742CA" w:rsidP="000742CA">
      <w:pPr>
        <w:pStyle w:val="Heading2"/>
        <w:rPr>
          <w:sz w:val="40"/>
          <w:szCs w:val="96"/>
          <w:lang w:val="it-IT"/>
        </w:rPr>
      </w:pPr>
      <w:r w:rsidRPr="002A1179">
        <w:rPr>
          <w:sz w:val="40"/>
          <w:szCs w:val="96"/>
          <w:lang w:val="it-IT"/>
        </w:rPr>
        <w:t xml:space="preserve">Rice Boul </w:t>
      </w:r>
    </w:p>
    <w:p w:rsidR="00690893" w:rsidRPr="002A1179" w:rsidRDefault="000D1FA9" w:rsidP="00690893">
      <w:pPr>
        <w:rPr>
          <w:sz w:val="14"/>
          <w:lang w:val="it-IT"/>
        </w:rPr>
      </w:pPr>
      <w:r w:rsidRPr="002A1179">
        <w:rPr>
          <w:sz w:val="14"/>
          <w:lang w:val="it-IT"/>
        </w:rPr>
        <w:t>Lettuce, Onions, Peas</w:t>
      </w:r>
      <w:r w:rsidR="0048397D" w:rsidRPr="002A1179">
        <w:rPr>
          <w:sz w:val="14"/>
          <w:lang w:val="it-IT"/>
        </w:rPr>
        <w:t>, Lentils, Carrots, Naan brea</w:t>
      </w:r>
      <w:r w:rsidR="00666D70" w:rsidRPr="002A1179">
        <w:rPr>
          <w:sz w:val="14"/>
          <w:lang w:val="it-IT"/>
        </w:rPr>
        <w:t>d</w:t>
      </w:r>
    </w:p>
    <w:p w:rsidR="00690893" w:rsidRPr="002A1179" w:rsidRDefault="0048397D" w:rsidP="002A1179">
      <w:pPr>
        <w:pStyle w:val="Heading2"/>
        <w:jc w:val="left"/>
        <w:rPr>
          <w:sz w:val="28"/>
          <w:szCs w:val="52"/>
        </w:rPr>
      </w:pPr>
      <w:r w:rsidRPr="002A1179">
        <w:rPr>
          <w:sz w:val="44"/>
          <w:szCs w:val="144"/>
        </w:rPr>
        <w:t>Desserts</w:t>
      </w:r>
    </w:p>
    <w:p w:rsidR="0048397D" w:rsidRPr="002A1179" w:rsidRDefault="0048397D" w:rsidP="0048397D">
      <w:pPr>
        <w:pStyle w:val="Heading2"/>
        <w:rPr>
          <w:sz w:val="40"/>
          <w:szCs w:val="96"/>
        </w:rPr>
      </w:pPr>
      <w:r w:rsidRPr="002A1179">
        <w:rPr>
          <w:sz w:val="40"/>
          <w:szCs w:val="96"/>
        </w:rPr>
        <w:t>Rice Pudding</w:t>
      </w:r>
    </w:p>
    <w:p w:rsidR="0048397D" w:rsidRPr="002A1179" w:rsidRDefault="0048397D" w:rsidP="0048397D">
      <w:pPr>
        <w:rPr>
          <w:sz w:val="14"/>
        </w:rPr>
      </w:pPr>
      <w:r w:rsidRPr="002A1179">
        <w:rPr>
          <w:sz w:val="14"/>
        </w:rPr>
        <w:t>Rice, Milk, Sugar, Cinnamon</w:t>
      </w:r>
    </w:p>
    <w:p w:rsidR="0048397D" w:rsidRPr="002A1179" w:rsidRDefault="00666D70" w:rsidP="00666D70">
      <w:pPr>
        <w:pStyle w:val="Heading2"/>
        <w:rPr>
          <w:sz w:val="40"/>
          <w:szCs w:val="96"/>
        </w:rPr>
      </w:pPr>
      <w:r w:rsidRPr="002A1179">
        <w:rPr>
          <w:sz w:val="40"/>
          <w:szCs w:val="96"/>
        </w:rPr>
        <w:t>Cinnamon Fruit</w:t>
      </w:r>
    </w:p>
    <w:p w:rsidR="00470F22" w:rsidRDefault="00666D70" w:rsidP="00666D70">
      <w:pPr>
        <w:rPr>
          <w:sz w:val="14"/>
        </w:rPr>
      </w:pPr>
      <w:r w:rsidRPr="002A1179">
        <w:rPr>
          <w:sz w:val="14"/>
        </w:rPr>
        <w:t>Apples, Cinnamon, Sugar</w:t>
      </w:r>
      <w:r w:rsidR="00470F22">
        <w:rPr>
          <w:sz w:val="14"/>
        </w:rPr>
        <w:t xml:space="preserve">  </w:t>
      </w:r>
    </w:p>
    <w:p w:rsidR="00470F22" w:rsidRDefault="00470F22" w:rsidP="00666D70">
      <w:pPr>
        <w:rPr>
          <w:sz w:val="14"/>
        </w:rPr>
      </w:pPr>
    </w:p>
    <w:p w:rsidR="00666D70" w:rsidRPr="002A1179" w:rsidRDefault="00470F22" w:rsidP="00666D70">
      <w:pPr>
        <w:rPr>
          <w:sz w:val="14"/>
        </w:rPr>
      </w:pPr>
      <w:bookmarkStart w:id="0" w:name="_GoBack"/>
      <w:bookmarkEnd w:id="0"/>
      <w:r>
        <w:rPr>
          <w:sz w:val="14"/>
        </w:rPr>
        <w:t xml:space="preserve">   Jack and Gabby</w:t>
      </w:r>
    </w:p>
    <w:p w:rsidR="00666D70" w:rsidRPr="002A1179" w:rsidRDefault="00666D70" w:rsidP="00666D70">
      <w:pPr>
        <w:rPr>
          <w:sz w:val="14"/>
        </w:rPr>
      </w:pPr>
    </w:p>
    <w:sectPr w:rsidR="00666D70" w:rsidRPr="002A1179" w:rsidSect="00F54630">
      <w:headerReference w:type="default" r:id="rId10"/>
      <w:footerReference w:type="default" r:id="rId11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A23" w:rsidRDefault="002F3A23" w:rsidP="007D2655">
      <w:pPr>
        <w:spacing w:line="240" w:lineRule="auto"/>
      </w:pPr>
      <w:r>
        <w:separator/>
      </w:r>
    </w:p>
  </w:endnote>
  <w:endnote w:type="continuationSeparator" w:id="0">
    <w:p w:rsidR="002F3A23" w:rsidRDefault="002F3A23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D5" w:rsidRDefault="009014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A23" w:rsidRDefault="002F3A23" w:rsidP="007D2655">
      <w:pPr>
        <w:spacing w:line="240" w:lineRule="auto"/>
      </w:pPr>
      <w:r>
        <w:separator/>
      </w:r>
    </w:p>
  </w:footnote>
  <w:footnote w:type="continuationSeparator" w:id="0">
    <w:p w:rsidR="002F3A23" w:rsidRDefault="002F3A23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655" w:rsidRDefault="00411DC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6E2435B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0C1B156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16776C00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D490818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 w:rsidR="00901451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A23"/>
    <w:rsid w:val="00027ADA"/>
    <w:rsid w:val="000742CA"/>
    <w:rsid w:val="0009343A"/>
    <w:rsid w:val="00094F88"/>
    <w:rsid w:val="000A1B62"/>
    <w:rsid w:val="000D1FA9"/>
    <w:rsid w:val="000F730F"/>
    <w:rsid w:val="001004FE"/>
    <w:rsid w:val="001206D0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A1179"/>
    <w:rsid w:val="002D54D3"/>
    <w:rsid w:val="002D5D14"/>
    <w:rsid w:val="002D6730"/>
    <w:rsid w:val="002D75B9"/>
    <w:rsid w:val="002F3A23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0F22"/>
    <w:rsid w:val="00473A89"/>
    <w:rsid w:val="00473D4A"/>
    <w:rsid w:val="0048397D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66D70"/>
    <w:rsid w:val="00690893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66C7C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A9862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6\AppData\Roaming\Microsoft\Templates\Scroll%20dinner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purl.org/dc/elements/1.1/"/>
    <ds:schemaRef ds:uri="http://purl.org/dc/terms/"/>
    <ds:schemaRef ds:uri="http://www.w3.org/XML/1998/namespace"/>
    <ds:schemaRef ds:uri="71af3243-3dd4-4a8d-8c0d-dd76da1f02a5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1CA1E5-932B-4E00-B8BE-2AC5B7917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2020-03-12T11:34:00Z</dcterms:created>
  <dcterms:modified xsi:type="dcterms:W3CDTF">2020-03-13T12:09:00Z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